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CD1" w:rsidRDefault="00823CD1" w:rsidP="008C6B4B">
      <w:pPr>
        <w:rPr>
          <w:rFonts w:ascii="Arial" w:hAnsi="Arial" w:cs="Arial"/>
          <w:color w:val="000080"/>
        </w:rPr>
      </w:pPr>
      <w:r w:rsidRPr="00846921">
        <w:rPr>
          <w:rFonts w:ascii="Arial" w:hAnsi="Arial" w:cs="Arial"/>
          <w:color w:val="00008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640.5pt">
            <v:imagedata r:id="rId4" o:title=""/>
          </v:shape>
        </w:pict>
      </w:r>
    </w:p>
    <w:p w:rsidR="00823CD1" w:rsidRDefault="00823CD1" w:rsidP="008C6B4B">
      <w:pPr>
        <w:rPr>
          <w:rFonts w:ascii="Arial" w:hAnsi="Arial" w:cs="Arial"/>
          <w:color w:val="000080"/>
        </w:rPr>
      </w:pPr>
    </w:p>
    <w:p w:rsidR="00823CD1" w:rsidRDefault="00823CD1" w:rsidP="008C6B4B">
      <w:pPr>
        <w:rPr>
          <w:rFonts w:ascii="Arial" w:hAnsi="Arial" w:cs="Arial"/>
          <w:color w:val="000080"/>
        </w:rPr>
      </w:pPr>
    </w:p>
    <w:p w:rsidR="00823CD1" w:rsidRDefault="00823CD1" w:rsidP="008C6B4B">
      <w:pPr>
        <w:rPr>
          <w:rFonts w:ascii="Arial" w:hAnsi="Arial" w:cs="Arial"/>
          <w:color w:val="000080"/>
        </w:rPr>
      </w:pPr>
    </w:p>
    <w:p w:rsidR="00823CD1" w:rsidRDefault="00823CD1" w:rsidP="008C6B4B">
      <w:pPr>
        <w:rPr>
          <w:rFonts w:ascii="Arial" w:hAnsi="Arial" w:cs="Arial"/>
          <w:color w:val="000080"/>
        </w:rPr>
      </w:pPr>
    </w:p>
    <w:p w:rsidR="00823CD1" w:rsidRDefault="00823CD1" w:rsidP="008C6B4B">
      <w:pPr>
        <w:rPr>
          <w:rFonts w:ascii="Arial" w:hAnsi="Arial" w:cs="Arial"/>
          <w:color w:val="000080"/>
        </w:rPr>
      </w:pPr>
    </w:p>
    <w:p w:rsidR="00823CD1" w:rsidRDefault="00823CD1" w:rsidP="008C6B4B">
      <w:pPr>
        <w:rPr>
          <w:rFonts w:ascii="Arial" w:hAnsi="Arial" w:cs="Arial"/>
          <w:color w:val="000080"/>
        </w:rPr>
      </w:pPr>
      <w:r w:rsidRPr="00846921">
        <w:rPr>
          <w:rFonts w:ascii="Arial" w:hAnsi="Arial" w:cs="Arial"/>
          <w:color w:val="000080"/>
        </w:rPr>
        <w:pict>
          <v:shape id="_x0000_i1026" type="#_x0000_t75" style="width:475.5pt;height:552.75pt">
            <v:imagedata r:id="rId5" o:title="" cropbottom="14562f" cropright="597f"/>
          </v:shape>
        </w:pict>
      </w:r>
    </w:p>
    <w:p w:rsidR="00823CD1" w:rsidRDefault="00823CD1" w:rsidP="008C6B4B">
      <w:pPr>
        <w:rPr>
          <w:rFonts w:ascii="Arial" w:hAnsi="Arial" w:cs="Arial"/>
          <w:color w:val="000080"/>
        </w:rPr>
      </w:pPr>
      <w:r w:rsidRPr="00846921">
        <w:rPr>
          <w:rFonts w:ascii="Arial" w:hAnsi="Arial" w:cs="Arial"/>
          <w:color w:val="000080"/>
        </w:rPr>
        <w:pict>
          <v:shape id="_x0000_i1027" type="#_x0000_t75" style="width:562.5pt;height:198.75pt">
            <v:imagedata r:id="rId5" o:title="" croptop="50949f"/>
          </v:shape>
        </w:pict>
      </w:r>
    </w:p>
    <w:p w:rsidR="00823CD1" w:rsidRPr="00846921" w:rsidRDefault="00823CD1" w:rsidP="008C6B4B">
      <w:pPr>
        <w:rPr>
          <w:rFonts w:ascii="Arial" w:hAnsi="Arial" w:cs="Arial"/>
          <w:color w:val="000080"/>
        </w:rPr>
      </w:pPr>
    </w:p>
    <w:p w:rsidR="00823CD1" w:rsidRDefault="00823CD1" w:rsidP="008C6B4B">
      <w:pPr>
        <w:rPr>
          <w:rFonts w:ascii="Arial" w:hAnsi="Arial" w:cs="Arial"/>
          <w:color w:val="000080"/>
        </w:rPr>
      </w:pPr>
      <w:r w:rsidRPr="00846921">
        <w:rPr>
          <w:rFonts w:ascii="Arial" w:hAnsi="Arial" w:cs="Arial"/>
          <w:color w:val="000080"/>
        </w:rPr>
        <w:pict>
          <v:shape id="_x0000_i1028" type="#_x0000_t75" style="width:558pt;height:795.75pt">
            <v:imagedata r:id="rId6" o:title=""/>
          </v:shape>
        </w:pict>
      </w:r>
    </w:p>
    <w:p w:rsidR="00823CD1" w:rsidRDefault="00823CD1" w:rsidP="008C6B4B">
      <w:pPr>
        <w:rPr>
          <w:rFonts w:ascii="Arial" w:hAnsi="Arial" w:cs="Arial"/>
          <w:color w:val="000080"/>
        </w:rPr>
      </w:pPr>
      <w:r w:rsidRPr="00B254CB">
        <w:rPr>
          <w:rFonts w:ascii="Arial" w:hAnsi="Arial" w:cs="Arial"/>
          <w:color w:val="000080"/>
        </w:rPr>
        <w:pict>
          <v:shape id="_x0000_i1029" type="#_x0000_t75" style="width:555pt;height:801pt">
            <v:imagedata r:id="rId7" o:title=""/>
          </v:shape>
        </w:pict>
      </w:r>
    </w:p>
    <w:p w:rsidR="00823CD1" w:rsidRDefault="00823CD1" w:rsidP="008C6B4B">
      <w:pPr>
        <w:rPr>
          <w:rFonts w:ascii="Arial" w:hAnsi="Arial" w:cs="Arial"/>
          <w:color w:val="000080"/>
        </w:rPr>
      </w:pPr>
      <w:r w:rsidRPr="00B254CB">
        <w:rPr>
          <w:rFonts w:ascii="Arial" w:hAnsi="Arial" w:cs="Arial"/>
          <w:color w:val="000080"/>
        </w:rPr>
        <w:pict>
          <v:shape id="_x0000_i1030" type="#_x0000_t75" style="width:554.25pt;height:780pt">
            <v:imagedata r:id="rId8" o:title=""/>
          </v:shape>
        </w:pict>
      </w:r>
    </w:p>
    <w:p w:rsidR="00823CD1" w:rsidRPr="00B254CB" w:rsidRDefault="00823CD1" w:rsidP="008C6B4B">
      <w:pPr>
        <w:rPr>
          <w:rFonts w:ascii="Arial" w:hAnsi="Arial" w:cs="Arial"/>
          <w:color w:val="000080"/>
        </w:rPr>
      </w:pPr>
      <w:r w:rsidRPr="00B254CB">
        <w:rPr>
          <w:rFonts w:ascii="Arial" w:hAnsi="Arial" w:cs="Arial"/>
          <w:color w:val="000080"/>
        </w:rPr>
        <w:pict>
          <v:shape id="_x0000_i1031" type="#_x0000_t75" style="width:555.75pt;height:744.75pt">
            <v:imagedata r:id="rId9" o:title=""/>
          </v:shape>
        </w:pict>
      </w:r>
    </w:p>
    <w:p w:rsidR="00823CD1" w:rsidRPr="00846921" w:rsidRDefault="00823CD1" w:rsidP="008C6B4B">
      <w:pPr>
        <w:rPr>
          <w:rFonts w:ascii="Arial" w:hAnsi="Arial" w:cs="Arial"/>
          <w:color w:val="000080"/>
        </w:rPr>
      </w:pPr>
    </w:p>
    <w:sectPr w:rsidR="00823CD1" w:rsidRPr="00846921" w:rsidSect="00846921">
      <w:pgSz w:w="11906" w:h="16838"/>
      <w:pgMar w:top="360" w:right="386" w:bottom="360" w:left="3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7AE4"/>
    <w:rsid w:val="00057C6F"/>
    <w:rsid w:val="000B2ABD"/>
    <w:rsid w:val="00147B69"/>
    <w:rsid w:val="00161A34"/>
    <w:rsid w:val="00171D89"/>
    <w:rsid w:val="00183BE7"/>
    <w:rsid w:val="00287950"/>
    <w:rsid w:val="002921F6"/>
    <w:rsid w:val="002C1A3F"/>
    <w:rsid w:val="002C25C7"/>
    <w:rsid w:val="00321537"/>
    <w:rsid w:val="003466AD"/>
    <w:rsid w:val="00357355"/>
    <w:rsid w:val="004015EC"/>
    <w:rsid w:val="00403C60"/>
    <w:rsid w:val="004436D1"/>
    <w:rsid w:val="0044506A"/>
    <w:rsid w:val="0047081A"/>
    <w:rsid w:val="004906A0"/>
    <w:rsid w:val="004935AF"/>
    <w:rsid w:val="004D1FB5"/>
    <w:rsid w:val="004D257E"/>
    <w:rsid w:val="004F001D"/>
    <w:rsid w:val="00504CCA"/>
    <w:rsid w:val="006532CD"/>
    <w:rsid w:val="00665BE2"/>
    <w:rsid w:val="00671FB4"/>
    <w:rsid w:val="00691F71"/>
    <w:rsid w:val="00692142"/>
    <w:rsid w:val="006965DF"/>
    <w:rsid w:val="00735FCA"/>
    <w:rsid w:val="00782FDE"/>
    <w:rsid w:val="007973C3"/>
    <w:rsid w:val="007C07A5"/>
    <w:rsid w:val="00810E5D"/>
    <w:rsid w:val="00823CD1"/>
    <w:rsid w:val="00846921"/>
    <w:rsid w:val="008C6B4B"/>
    <w:rsid w:val="009345D0"/>
    <w:rsid w:val="00945157"/>
    <w:rsid w:val="009471E1"/>
    <w:rsid w:val="00953D93"/>
    <w:rsid w:val="00987A14"/>
    <w:rsid w:val="009F3E95"/>
    <w:rsid w:val="00A01265"/>
    <w:rsid w:val="00A02C26"/>
    <w:rsid w:val="00A03EFD"/>
    <w:rsid w:val="00A812B1"/>
    <w:rsid w:val="00A91782"/>
    <w:rsid w:val="00AE2559"/>
    <w:rsid w:val="00B06BA4"/>
    <w:rsid w:val="00B15EF8"/>
    <w:rsid w:val="00B254CB"/>
    <w:rsid w:val="00B47142"/>
    <w:rsid w:val="00B5174D"/>
    <w:rsid w:val="00B945EC"/>
    <w:rsid w:val="00BB6B50"/>
    <w:rsid w:val="00BD4639"/>
    <w:rsid w:val="00C1448C"/>
    <w:rsid w:val="00C446AE"/>
    <w:rsid w:val="00C565FF"/>
    <w:rsid w:val="00D07554"/>
    <w:rsid w:val="00D17AE4"/>
    <w:rsid w:val="00DD1DC5"/>
    <w:rsid w:val="00DD37C3"/>
    <w:rsid w:val="00E1138D"/>
    <w:rsid w:val="00E416F2"/>
    <w:rsid w:val="00E76708"/>
    <w:rsid w:val="00E97FAC"/>
    <w:rsid w:val="00EE76AF"/>
    <w:rsid w:val="00EF0386"/>
    <w:rsid w:val="00F544C8"/>
    <w:rsid w:val="00FA61BE"/>
    <w:rsid w:val="00FD3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6A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6965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4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0174">
          <w:marLeft w:val="0"/>
          <w:marRight w:val="0"/>
          <w:marTop w:val="480"/>
          <w:marBottom w:val="0"/>
          <w:divBdr>
            <w:top w:val="single" w:sz="6" w:space="12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6</Pages>
  <Words>3</Words>
  <Characters>18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Rocky_M</dc:creator>
  <cp:keywords/>
  <dc:description/>
  <cp:lastModifiedBy>Zinka</cp:lastModifiedBy>
  <cp:revision>2</cp:revision>
  <cp:lastPrinted>2013-07-02T07:25:00Z</cp:lastPrinted>
  <dcterms:created xsi:type="dcterms:W3CDTF">2014-08-20T20:55:00Z</dcterms:created>
  <dcterms:modified xsi:type="dcterms:W3CDTF">2014-08-20T20:55:00Z</dcterms:modified>
</cp:coreProperties>
</file>